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992"/>
        <w:gridCol w:w="1984"/>
        <w:gridCol w:w="994"/>
        <w:gridCol w:w="1700"/>
        <w:gridCol w:w="941"/>
      </w:tblGrid>
      <w:tr w:rsidR="0090596C" w:rsidRPr="003A4871" w14:paraId="738A87EB" w14:textId="77777777" w:rsidTr="000E584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7D00"/>
          </w:tcPr>
          <w:p w14:paraId="373E7E92" w14:textId="77777777" w:rsidR="00650259" w:rsidRPr="003A4871" w:rsidRDefault="0097017C" w:rsidP="0090596C">
            <w:pPr>
              <w:pStyle w:val="berschrift1"/>
              <w:outlineLvl w:val="0"/>
            </w:pPr>
            <w:r>
              <w:t xml:space="preserve">Schule </w:t>
            </w:r>
          </w:p>
        </w:tc>
      </w:tr>
      <w:tr w:rsidR="00650259" w:rsidRPr="003A4871" w14:paraId="4809FB0E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D3D41" w14:textId="77777777" w:rsidR="00650259" w:rsidRPr="003A4871" w:rsidRDefault="0097017C" w:rsidP="0090596C">
            <w:pPr>
              <w:pStyle w:val="Standardeinzug"/>
            </w:pPr>
            <w:r>
              <w:t>Name der Schule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3BC41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6F93FCBC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12213" w14:textId="77777777" w:rsidR="00650259" w:rsidRPr="003A4871" w:rsidRDefault="0097017C" w:rsidP="0090596C">
            <w:pPr>
              <w:pStyle w:val="Standardeinzug"/>
            </w:pPr>
            <w:r>
              <w:t xml:space="preserve">Straße 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51282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4B6AAEF8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53ADA3" w14:textId="77777777" w:rsidR="00650259" w:rsidRPr="003A4871" w:rsidRDefault="0097017C" w:rsidP="0090596C">
            <w:pPr>
              <w:pStyle w:val="Standardeinzug"/>
            </w:pPr>
            <w:r>
              <w:rPr>
                <w:lang w:bidi="de-DE"/>
              </w:rPr>
              <w:t>PLZ Ort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390B12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743E6096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73CA1" w14:textId="77777777" w:rsidR="00650259" w:rsidRPr="003A4871" w:rsidRDefault="0097017C" w:rsidP="0090596C">
            <w:pPr>
              <w:pStyle w:val="Standardeinzug"/>
            </w:pPr>
            <w:r>
              <w:t>Telefon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DD2D7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402B83E6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C5C92" w14:textId="77777777" w:rsidR="00650259" w:rsidRPr="003A4871" w:rsidRDefault="0097017C" w:rsidP="0090596C">
            <w:pPr>
              <w:pStyle w:val="Standardeinzug"/>
            </w:pPr>
            <w:r>
              <w:t xml:space="preserve">E-Mail 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80D1B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1C5F2C75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FE625" w14:textId="77777777" w:rsidR="00650259" w:rsidRPr="003A4871" w:rsidRDefault="0097017C" w:rsidP="0090596C">
            <w:pPr>
              <w:pStyle w:val="Standardeinzug"/>
            </w:pPr>
            <w:r>
              <w:t>Datum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D003E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52786F16" w14:textId="77777777" w:rsidTr="000E5847">
        <w:trPr>
          <w:trHeight w:val="54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39477E" w14:textId="77777777" w:rsidR="00650259" w:rsidRPr="003A4871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3A4871" w14:paraId="4F9D4579" w14:textId="77777777" w:rsidTr="000E584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7D00"/>
          </w:tcPr>
          <w:p w14:paraId="714A6F50" w14:textId="77777777" w:rsidR="00650259" w:rsidRPr="003A4871" w:rsidRDefault="0097017C" w:rsidP="0090596C">
            <w:pPr>
              <w:pStyle w:val="berschrift1"/>
              <w:outlineLvl w:val="0"/>
            </w:pPr>
            <w:r>
              <w:t>Lehrkraft</w:t>
            </w:r>
          </w:p>
        </w:tc>
      </w:tr>
      <w:tr w:rsidR="00650259" w:rsidRPr="003A4871" w14:paraId="365A399F" w14:textId="77777777" w:rsidTr="000E5847">
        <w:sdt>
          <w:sdtPr>
            <w:id w:val="1384843028"/>
            <w:placeholder>
              <w:docPart w:val="B5DC7E2F38224251AEF67222594462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F7F2512" w14:textId="77777777" w:rsidR="00650259" w:rsidRPr="003A4871" w:rsidRDefault="0090596C" w:rsidP="00F52451">
                <w:pPr>
                  <w:pStyle w:val="Standardeinzug"/>
                </w:pPr>
                <w:r w:rsidRPr="003A4871">
                  <w:rPr>
                    <w:lang w:bidi="de-DE"/>
                  </w:rPr>
                  <w:t>Vorname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E15E2" w14:textId="77777777" w:rsidR="00650259" w:rsidRPr="003A4871" w:rsidRDefault="00650259" w:rsidP="007F7B5D">
            <w:pPr>
              <w:spacing w:before="120"/>
            </w:pPr>
          </w:p>
        </w:tc>
      </w:tr>
      <w:tr w:rsidR="00650259" w:rsidRPr="003A4871" w14:paraId="33754B8D" w14:textId="77777777" w:rsidTr="000E5847">
        <w:sdt>
          <w:sdtPr>
            <w:id w:val="1166290108"/>
            <w:placeholder>
              <w:docPart w:val="7BD094AACD3E47F1816E7A6D463E8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E615D48" w14:textId="77777777" w:rsidR="00650259" w:rsidRPr="003A4871" w:rsidRDefault="0090596C" w:rsidP="00F52451">
                <w:pPr>
                  <w:pStyle w:val="Standardeinzug"/>
                </w:pPr>
                <w:r w:rsidRPr="003A4871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468CD" w14:textId="77777777" w:rsidR="00650259" w:rsidRPr="003A4871" w:rsidRDefault="00650259" w:rsidP="007F7B5D">
            <w:pPr>
              <w:spacing w:before="120"/>
            </w:pPr>
          </w:p>
        </w:tc>
      </w:tr>
      <w:tr w:rsidR="0097017C" w:rsidRPr="003A4871" w14:paraId="2C3CC738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E03A36" w14:textId="77777777" w:rsidR="0097017C" w:rsidRDefault="0097017C" w:rsidP="00F52451">
            <w:pPr>
              <w:pStyle w:val="Standardeinzug"/>
            </w:pPr>
            <w:r>
              <w:t>E-Mail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60939" w14:textId="77777777" w:rsidR="0097017C" w:rsidRPr="003A4871" w:rsidRDefault="0097017C" w:rsidP="007F7B5D">
            <w:pPr>
              <w:spacing w:before="120"/>
            </w:pPr>
          </w:p>
        </w:tc>
      </w:tr>
      <w:tr w:rsidR="0097017C" w:rsidRPr="003A4871" w14:paraId="6E886585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37E65" w14:textId="77777777" w:rsidR="0097017C" w:rsidRDefault="006504CE" w:rsidP="00F52451">
            <w:pPr>
              <w:pStyle w:val="Standardeinzug"/>
            </w:pPr>
            <w:r>
              <w:t>Klasse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4B45F" w14:textId="77777777" w:rsidR="0097017C" w:rsidRPr="003A4871" w:rsidRDefault="0097017C" w:rsidP="007F7B5D">
            <w:pPr>
              <w:spacing w:before="120"/>
            </w:pPr>
          </w:p>
        </w:tc>
      </w:tr>
      <w:tr w:rsidR="00AF6D49" w:rsidRPr="003A4871" w14:paraId="532122A1" w14:textId="77777777" w:rsidTr="00AF6D49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B8453" w14:textId="77777777" w:rsidR="00AF6D49" w:rsidRPr="003A4871" w:rsidRDefault="00AF6D49" w:rsidP="00F52451">
            <w:pPr>
              <w:pStyle w:val="Standardeinzug"/>
            </w:pPr>
            <w:r>
              <w:t xml:space="preserve">Anzahl Jungen 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0011EF" w14:textId="77777777" w:rsidR="00AF6D49" w:rsidRPr="003A4871" w:rsidRDefault="00AF6D49" w:rsidP="007F7B5D">
            <w:pPr>
              <w:spacing w:before="120"/>
            </w:pP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BCD6FE" w14:textId="77777777" w:rsidR="00AF6D49" w:rsidRPr="003A4871" w:rsidRDefault="00AF6D49" w:rsidP="00F52451">
            <w:r>
              <w:t>Anzahl Mädchen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43BA0" w14:textId="77777777" w:rsidR="00AF6D49" w:rsidRPr="003A4871" w:rsidRDefault="00AF6D49" w:rsidP="007F7B5D">
            <w:pPr>
              <w:spacing w:before="120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E9F63" w14:textId="13156296" w:rsidR="00AF6D49" w:rsidRPr="003A4871" w:rsidRDefault="00AF6D49" w:rsidP="007F7B5D">
            <w:pPr>
              <w:spacing w:before="120"/>
            </w:pPr>
            <w:r>
              <w:t>Anzahl Divers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909E98" w14:textId="7D5FACA1" w:rsidR="00AF6D49" w:rsidRPr="003A4871" w:rsidRDefault="00AF6D49" w:rsidP="007F7B5D">
            <w:pPr>
              <w:spacing w:before="120"/>
            </w:pPr>
          </w:p>
        </w:tc>
      </w:tr>
      <w:tr w:rsidR="00650259" w:rsidRPr="003A4871" w14:paraId="1165424A" w14:textId="77777777" w:rsidTr="000E5847">
        <w:trPr>
          <w:trHeight w:val="54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3A6C9B" w14:textId="77777777" w:rsidR="00650259" w:rsidRPr="003A4871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3A4871" w14:paraId="240402F0" w14:textId="77777777" w:rsidTr="000E584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7D00"/>
          </w:tcPr>
          <w:p w14:paraId="74ACCB66" w14:textId="77777777" w:rsidR="00650259" w:rsidRPr="003A4871" w:rsidRDefault="006504CE" w:rsidP="0090596C">
            <w:pPr>
              <w:pStyle w:val="berschrift1"/>
              <w:outlineLvl w:val="0"/>
            </w:pPr>
            <w:bookmarkStart w:id="0" w:name="_Hlk521325947"/>
            <w:r>
              <w:t>Termin</w:t>
            </w:r>
          </w:p>
        </w:tc>
      </w:tr>
      <w:bookmarkEnd w:id="0"/>
      <w:tr w:rsidR="00650259" w:rsidRPr="003A4871" w14:paraId="2CF0B67F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186D5" w14:textId="77777777" w:rsidR="00650259" w:rsidRPr="003A4871" w:rsidRDefault="006504CE" w:rsidP="00F52451">
            <w:pPr>
              <w:pStyle w:val="Standardeinzug"/>
            </w:pPr>
            <w:r>
              <w:t>Wunsch-termin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E6474" w14:textId="77777777" w:rsidR="00650259" w:rsidRPr="003A4871" w:rsidRDefault="00650259" w:rsidP="007F7B5D">
            <w:pPr>
              <w:spacing w:before="120"/>
            </w:pPr>
          </w:p>
        </w:tc>
      </w:tr>
      <w:tr w:rsidR="006504CE" w:rsidRPr="003A4871" w14:paraId="24BC959E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5DF75" w14:textId="77777777" w:rsidR="006504CE" w:rsidRDefault="006504CE" w:rsidP="00F52451">
            <w:pPr>
              <w:pStyle w:val="Standardeinzug"/>
            </w:pPr>
            <w:r>
              <w:t>Sonstige Hinweise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A639E" w14:textId="77777777" w:rsidR="006504CE" w:rsidRPr="003A4871" w:rsidRDefault="006504CE" w:rsidP="007F7B5D">
            <w:pPr>
              <w:spacing w:before="120"/>
            </w:pPr>
          </w:p>
        </w:tc>
      </w:tr>
      <w:tr w:rsidR="006504CE" w:rsidRPr="003A4871" w14:paraId="1D5DA187" w14:textId="77777777" w:rsidTr="000E584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7D"/>
            <w:vAlign w:val="bottom"/>
          </w:tcPr>
          <w:p w14:paraId="71C4938E" w14:textId="77777777" w:rsidR="006504CE" w:rsidRPr="003A4871" w:rsidRDefault="006504CE" w:rsidP="006504CE">
            <w:pPr>
              <w:spacing w:before="120"/>
              <w:jc w:val="both"/>
            </w:pPr>
            <w:r>
              <w:t>Bitte stellen Sie Ihre Anfrage zu Schuljahresbeginn</w:t>
            </w:r>
            <w:r w:rsidR="009F01DD">
              <w:t xml:space="preserve"> (spätestens Ende September)</w:t>
            </w:r>
            <w:r>
              <w:t xml:space="preserve"> – wir melden uns Ende Oktober mit einem Terminvorschlag bei Ihnen. </w:t>
            </w:r>
          </w:p>
        </w:tc>
      </w:tr>
      <w:tr w:rsidR="006504CE" w:rsidRPr="003A4871" w14:paraId="36D6D570" w14:textId="77777777" w:rsidTr="000E5847"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0A8419" w14:textId="77777777" w:rsidR="006504CE" w:rsidRDefault="006504CE" w:rsidP="00F52451">
            <w:pPr>
              <w:pStyle w:val="Standardeinzug"/>
            </w:pPr>
          </w:p>
        </w:tc>
        <w:tc>
          <w:tcPr>
            <w:tcW w:w="366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7A7492" w14:textId="77777777" w:rsidR="006504CE" w:rsidRPr="003A4871" w:rsidRDefault="006504CE" w:rsidP="007F7B5D">
            <w:pPr>
              <w:spacing w:before="120"/>
            </w:pPr>
            <w:r>
              <w:t xml:space="preserve">Wird von DONUM VITAE ausgefüllt: </w:t>
            </w:r>
          </w:p>
        </w:tc>
      </w:tr>
      <w:tr w:rsidR="00650259" w:rsidRPr="003A4871" w14:paraId="6662E485" w14:textId="77777777" w:rsidTr="000E5847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6AC6FFB4" w14:textId="77777777" w:rsidR="00650259" w:rsidRPr="003A4871" w:rsidRDefault="006504CE" w:rsidP="00F52451">
            <w:pPr>
              <w:pStyle w:val="Standardeinzug"/>
            </w:pPr>
            <w:r>
              <w:t>Termin-zuweisung</w:t>
            </w:r>
          </w:p>
        </w:tc>
        <w:tc>
          <w:tcPr>
            <w:tcW w:w="36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6F4C8A4F" w14:textId="77777777" w:rsidR="00650259" w:rsidRPr="003A4871" w:rsidRDefault="00650259" w:rsidP="007F7B5D">
            <w:pPr>
              <w:spacing w:before="120"/>
            </w:pPr>
          </w:p>
        </w:tc>
      </w:tr>
      <w:tr w:rsidR="00CF2096" w:rsidRPr="003A4871" w14:paraId="204E9B76" w14:textId="77777777" w:rsidTr="00AF6D49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7AE5AAD7" w14:textId="77777777" w:rsidR="00650259" w:rsidRPr="003A4871" w:rsidRDefault="006504CE" w:rsidP="00F52451">
            <w:pPr>
              <w:pStyle w:val="Standardeinzug"/>
            </w:pPr>
            <w:r>
              <w:t xml:space="preserve">Termin-mitteilung 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57D7E2DB" w14:textId="77777777" w:rsidR="00650259" w:rsidRPr="003A4871" w:rsidRDefault="00650259" w:rsidP="007F7B5D">
            <w:pPr>
              <w:spacing w:before="120"/>
            </w:pP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1026C301" w14:textId="77777777" w:rsidR="00650259" w:rsidRPr="003A4871" w:rsidRDefault="006504CE" w:rsidP="00F52451">
            <w:r>
              <w:t>Termin-bestätigung</w:t>
            </w:r>
          </w:p>
        </w:tc>
        <w:tc>
          <w:tcPr>
            <w:tcW w:w="20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3A13AFDE" w14:textId="77777777" w:rsidR="00650259" w:rsidRPr="003A4871" w:rsidRDefault="00650259" w:rsidP="007F7B5D">
            <w:pPr>
              <w:spacing w:before="120"/>
            </w:pPr>
          </w:p>
        </w:tc>
      </w:tr>
    </w:tbl>
    <w:p w14:paraId="02AEC01C" w14:textId="77777777" w:rsidR="00CE6104" w:rsidRDefault="00CE6104" w:rsidP="00E677FE">
      <w:pPr>
        <w:spacing w:after="0"/>
        <w:rPr>
          <w:sz w:val="12"/>
          <w:szCs w:val="16"/>
        </w:rPr>
      </w:pPr>
    </w:p>
    <w:p w14:paraId="050C952B" w14:textId="77777777" w:rsidR="00CF2096" w:rsidRPr="00CF2096" w:rsidRDefault="00CF2096" w:rsidP="00CF2096">
      <w:pPr>
        <w:rPr>
          <w:sz w:val="12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654142" wp14:editId="4E855785">
            <wp:simplePos x="0" y="0"/>
            <wp:positionH relativeFrom="page">
              <wp:posOffset>1876425</wp:posOffset>
            </wp:positionH>
            <wp:positionV relativeFrom="paragraph">
              <wp:posOffset>51435</wp:posOffset>
            </wp:positionV>
            <wp:extent cx="2367280" cy="7327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VinBay+Unterz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18" cy="73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096">
        <w:rPr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C7B5B49" wp14:editId="5369F4C8">
                <wp:simplePos x="0" y="0"/>
                <wp:positionH relativeFrom="column">
                  <wp:posOffset>3400425</wp:posOffset>
                </wp:positionH>
                <wp:positionV relativeFrom="paragraph">
                  <wp:posOffset>32385</wp:posOffset>
                </wp:positionV>
                <wp:extent cx="2324100" cy="819150"/>
                <wp:effectExtent l="0" t="0" r="1905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16A96" w14:textId="77777777" w:rsidR="00CF2096" w:rsidRPr="00CF2096" w:rsidRDefault="00CF2096" w:rsidP="00CF2096">
                            <w:pPr>
                              <w:pStyle w:val="Kopfzeile"/>
                              <w:shd w:val="solid" w:color="FFFFFF" w:fill="FFFFFF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F2096"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  <w:t>Staatlich anerkannte Beratungsstelle für Schwangerschaftsfragen</w:t>
                            </w:r>
                          </w:p>
                          <w:p w14:paraId="5332E58A" w14:textId="77777777" w:rsidR="00CF2096" w:rsidRPr="00CF2096" w:rsidRDefault="00CF2096" w:rsidP="00CF2096">
                            <w:pPr>
                              <w:pStyle w:val="Kopfzeile"/>
                              <w:shd w:val="solid" w:color="FFFFFF" w:fill="FFFFFF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F2096"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</w:rPr>
                              <w:t>Hintere Gerbergasse 13, 87700 Memmingen</w:t>
                            </w:r>
                          </w:p>
                          <w:p w14:paraId="629CD24C" w14:textId="77777777" w:rsidR="00CF2096" w:rsidRPr="00CF2096" w:rsidRDefault="00CF2096" w:rsidP="00CF2096">
                            <w:pPr>
                              <w:pStyle w:val="Kopfzeile"/>
                              <w:shd w:val="solid" w:color="FFFFFF" w:fill="FFFFFF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F2096"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Tel. 08331-982266, Fax 08331-982268</w:t>
                            </w:r>
                          </w:p>
                          <w:p w14:paraId="353C8E6B" w14:textId="77777777" w:rsidR="00CF2096" w:rsidRPr="00CF2096" w:rsidRDefault="00CF2096" w:rsidP="00CF2096">
                            <w:pPr>
                              <w:pStyle w:val="Kopfzeile"/>
                              <w:shd w:val="solid" w:color="FFFFFF" w:fill="FFFFFF"/>
                              <w:jc w:val="center"/>
                              <w:rPr>
                                <w:rFonts w:ascii="Arial" w:hAnsi="Arial" w:cs="Arial"/>
                                <w:color w:val="auto"/>
                                <w:lang w:val="en-US"/>
                              </w:rPr>
                            </w:pPr>
                            <w:r w:rsidRPr="00CF2096">
                              <w:rPr>
                                <w:rFonts w:ascii="Arial Narrow" w:hAnsi="Arial Narrow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E-Mail: memmingen@donum-vitae-bayern.de </w:t>
                            </w:r>
                          </w:p>
                          <w:p w14:paraId="6F306C6B" w14:textId="77777777" w:rsidR="00CF2096" w:rsidRDefault="00CF20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7.75pt;margin-top:2.55pt;width:183pt;height:64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">
                <v:textbox>
                  <w:txbxContent>
                    <w:p w:rsidR="00CF2096" w:rsidRPr="00CF2096" w:rsidRDefault="00CF2096" w:rsidP="00CF2096">
                      <w:pPr>
                        <w:pStyle w:val="Kopfzeile"/>
                        <w:shd w:val="solid" w:color="FFFFFF" w:fill="FFFFFF"/>
                        <w:jc w:val="center"/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</w:rPr>
                      </w:pPr>
                      <w:r w:rsidRPr="00CF2096"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</w:rPr>
                        <w:t>Staatlich anerkannte Beratungsstelle für Schwangerschaftsfragen</w:t>
                      </w:r>
                    </w:p>
                    <w:p w:rsidR="00CF2096" w:rsidRPr="00CF2096" w:rsidRDefault="00CF2096" w:rsidP="00CF2096">
                      <w:pPr>
                        <w:pStyle w:val="Kopfzeile"/>
                        <w:shd w:val="solid" w:color="FFFFFF" w:fill="FFFFFF"/>
                        <w:jc w:val="center"/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</w:rPr>
                      </w:pPr>
                      <w:r w:rsidRPr="00CF2096"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</w:rPr>
                        <w:t>Hintere Gerbergasse 13, 87700 Memmingen</w:t>
                      </w:r>
                    </w:p>
                    <w:p w:rsidR="00CF2096" w:rsidRPr="00CF2096" w:rsidRDefault="00CF2096" w:rsidP="00CF2096">
                      <w:pPr>
                        <w:pStyle w:val="Kopfzeile"/>
                        <w:shd w:val="solid" w:color="FFFFFF" w:fill="FFFFFF"/>
                        <w:jc w:val="center"/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CF2096"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  <w:lang w:val="en-US"/>
                        </w:rPr>
                        <w:t>Tel. 08331-982266, Fax 08331-982268</w:t>
                      </w:r>
                    </w:p>
                    <w:p w:rsidR="00CF2096" w:rsidRPr="00CF2096" w:rsidRDefault="00CF2096" w:rsidP="00CF2096">
                      <w:pPr>
                        <w:pStyle w:val="Kopfzeile"/>
                        <w:shd w:val="solid" w:color="FFFFFF" w:fill="FFFFFF"/>
                        <w:jc w:val="center"/>
                        <w:rPr>
                          <w:rFonts w:ascii="Arial" w:hAnsi="Arial" w:cs="Arial"/>
                          <w:color w:val="auto"/>
                          <w:lang w:val="en-US"/>
                        </w:rPr>
                      </w:pPr>
                      <w:r w:rsidRPr="00CF2096">
                        <w:rPr>
                          <w:rFonts w:ascii="Arial Narrow" w:hAnsi="Arial Narrow"/>
                          <w:color w:val="auto"/>
                          <w:sz w:val="18"/>
                          <w:szCs w:val="18"/>
                          <w:lang w:val="en-US"/>
                        </w:rPr>
                        <w:t xml:space="preserve">E-Mail: memmingen@donum-vitae-bayern.de </w:t>
                      </w:r>
                    </w:p>
                    <w:p w:rsidR="00CF2096" w:rsidRDefault="00CF2096"/>
                  </w:txbxContent>
                </v:textbox>
              </v:shape>
            </w:pict>
          </mc:Fallback>
        </mc:AlternateContent>
      </w:r>
    </w:p>
    <w:p w14:paraId="4EC33F6E" w14:textId="77777777" w:rsidR="00CF2096" w:rsidRPr="003A4871" w:rsidRDefault="00CF2096" w:rsidP="00CF2096">
      <w:pPr>
        <w:tabs>
          <w:tab w:val="left" w:pos="3300"/>
        </w:tabs>
        <w:rPr>
          <w:sz w:val="12"/>
          <w:szCs w:val="16"/>
        </w:rPr>
      </w:pPr>
      <w:r>
        <w:rPr>
          <w:sz w:val="12"/>
          <w:szCs w:val="16"/>
        </w:rPr>
        <w:tab/>
      </w:r>
    </w:p>
    <w:sectPr w:rsidR="00CF2096" w:rsidRPr="003A4871" w:rsidSect="003A4871">
      <w:head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E0EF8" w14:textId="77777777" w:rsidR="007D4CAB" w:rsidRDefault="007D4CAB" w:rsidP="00650259">
      <w:pPr>
        <w:spacing w:after="0" w:line="240" w:lineRule="auto"/>
      </w:pPr>
      <w:r>
        <w:separator/>
      </w:r>
    </w:p>
  </w:endnote>
  <w:endnote w:type="continuationSeparator" w:id="0">
    <w:p w14:paraId="68036157" w14:textId="77777777" w:rsidR="007D4CAB" w:rsidRDefault="007D4CA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90CB11-CDDA-45B1-91A7-56AC2D2B912E}"/>
    <w:embedBold r:id="rId2" w:fontKey="{F87B6FE8-5861-402E-916E-116AFFD9B8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F33996F-50D5-4FEC-9976-4E3137BBE191}"/>
    <w:embedBold r:id="rId4" w:fontKey="{9EDB8DFF-2AFA-456F-B87A-CA8D1193D34D}"/>
    <w:embedItalic r:id="rId5" w:fontKey="{CCCD609C-CD0C-41E7-8EFC-33E40A25425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EAB8860-F115-4AC4-B30E-8258BD4B47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279F88B-4DC6-4197-A260-7C3ED53AC8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27481C44-E308-45A8-815B-9370DCD728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F21FE" w14:textId="77777777" w:rsidR="007D4CAB" w:rsidRDefault="007D4CAB" w:rsidP="00650259">
      <w:pPr>
        <w:spacing w:after="0" w:line="240" w:lineRule="auto"/>
      </w:pPr>
      <w:r>
        <w:separator/>
      </w:r>
    </w:p>
  </w:footnote>
  <w:footnote w:type="continuationSeparator" w:id="0">
    <w:p w14:paraId="2A06BD36" w14:textId="77777777" w:rsidR="007D4CAB" w:rsidRDefault="007D4CA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35"/>
      <w:gridCol w:w="7691"/>
    </w:tblGrid>
    <w:tr w:rsidR="0090596C" w14:paraId="01446CC7" w14:textId="77777777" w:rsidTr="0090596C">
      <w:trPr>
        <w:trHeight w:val="990"/>
      </w:trPr>
      <w:tc>
        <w:tcPr>
          <w:tcW w:w="1350" w:type="dxa"/>
          <w:vAlign w:val="center"/>
        </w:tcPr>
        <w:p w14:paraId="766B5265" w14:textId="77777777" w:rsidR="0090596C" w:rsidRDefault="0090596C" w:rsidP="0090596C">
          <w:pPr>
            <w:pStyle w:val="Kopfzeile"/>
            <w:ind w:left="-108"/>
          </w:pPr>
          <w:bookmarkStart w:id="1" w:name="_Hlk521325785"/>
          <w:r>
            <w:rPr>
              <w:lang w:bidi="de-DE"/>
            </w:rPr>
            <w:drawing>
              <wp:inline distT="0" distB="0" distL="0" distR="0" wp14:anchorId="75B2756F" wp14:editId="5A500D0C">
                <wp:extent cx="640080" cy="640080"/>
                <wp:effectExtent l="0" t="0" r="7620" b="0"/>
                <wp:docPr id="1" name="Grafik 1" descr="Verzeichnis-Kontaktk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E44D24C" w14:textId="77777777" w:rsidR="0090596C" w:rsidRPr="0090596C" w:rsidRDefault="0097017C" w:rsidP="0090596C">
          <w:pPr>
            <w:pStyle w:val="Kopfzeile"/>
          </w:pPr>
          <w:r w:rsidRPr="00CF2096">
            <w:rPr>
              <w:color w:val="FA7D00"/>
            </w:rPr>
            <w:t>Anfragebogen Sexualpädagogik</w:t>
          </w:r>
        </w:p>
      </w:tc>
    </w:tr>
    <w:bookmarkEnd w:id="1"/>
  </w:tbl>
  <w:p w14:paraId="390DC67D" w14:textId="77777777" w:rsidR="00650259" w:rsidRPr="0090596C" w:rsidRDefault="00650259" w:rsidP="0090596C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17C"/>
    <w:rsid w:val="000456E1"/>
    <w:rsid w:val="00052382"/>
    <w:rsid w:val="0006568A"/>
    <w:rsid w:val="00076F0F"/>
    <w:rsid w:val="00084253"/>
    <w:rsid w:val="000D1F49"/>
    <w:rsid w:val="000E5847"/>
    <w:rsid w:val="001727CA"/>
    <w:rsid w:val="002928D0"/>
    <w:rsid w:val="002C56E6"/>
    <w:rsid w:val="00361E11"/>
    <w:rsid w:val="003A487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07293"/>
    <w:rsid w:val="0063739C"/>
    <w:rsid w:val="00650259"/>
    <w:rsid w:val="006504CE"/>
    <w:rsid w:val="006F246E"/>
    <w:rsid w:val="00761299"/>
    <w:rsid w:val="00770F25"/>
    <w:rsid w:val="007A35A8"/>
    <w:rsid w:val="007B0A85"/>
    <w:rsid w:val="007C6A52"/>
    <w:rsid w:val="007D4CAB"/>
    <w:rsid w:val="007F7B5D"/>
    <w:rsid w:val="0082043E"/>
    <w:rsid w:val="00836129"/>
    <w:rsid w:val="008E203A"/>
    <w:rsid w:val="0090596C"/>
    <w:rsid w:val="0091229C"/>
    <w:rsid w:val="00940E73"/>
    <w:rsid w:val="009638C7"/>
    <w:rsid w:val="0097017C"/>
    <w:rsid w:val="0098597D"/>
    <w:rsid w:val="009F01DD"/>
    <w:rsid w:val="009F619A"/>
    <w:rsid w:val="009F6DDE"/>
    <w:rsid w:val="00A370A8"/>
    <w:rsid w:val="00AF6D49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CF2096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A70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BAF0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0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01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tung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DC7E2F38224251AEF67222594462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691F09-D3DF-4BCC-B216-AD076549FBDB}"/>
      </w:docPartPr>
      <w:docPartBody>
        <w:p w:rsidR="00DC375E" w:rsidRDefault="00175D50">
          <w:pPr>
            <w:pStyle w:val="B5DC7E2F38224251AEF6722259446284"/>
          </w:pPr>
          <w:r w:rsidRPr="003A4871">
            <w:rPr>
              <w:lang w:bidi="de-DE"/>
            </w:rPr>
            <w:t>Vorname</w:t>
          </w:r>
        </w:p>
      </w:docPartBody>
    </w:docPart>
    <w:docPart>
      <w:docPartPr>
        <w:name w:val="7BD094AACD3E47F1816E7A6D463E88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7491AD-9F8A-41BC-90C8-6FE60FEA48AA}"/>
      </w:docPartPr>
      <w:docPartBody>
        <w:p w:rsidR="00DC375E" w:rsidRDefault="00175D50">
          <w:pPr>
            <w:pStyle w:val="7BD094AACD3E47F1816E7A6D463E883D"/>
          </w:pPr>
          <w:r w:rsidRPr="003A4871">
            <w:rPr>
              <w:lang w:bidi="de-DE"/>
            </w:rPr>
            <w:t>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35"/>
    <w:rsid w:val="00175D50"/>
    <w:rsid w:val="001E1535"/>
    <w:rsid w:val="003E3812"/>
    <w:rsid w:val="005D232F"/>
    <w:rsid w:val="00DC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5DC7E2F38224251AEF6722259446284">
    <w:name w:val="B5DC7E2F38224251AEF6722259446284"/>
  </w:style>
  <w:style w:type="paragraph" w:customStyle="1" w:styleId="7BD094AACD3E47F1816E7A6D463E883D">
    <w:name w:val="7BD094AACD3E47F1816E7A6D463E883D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1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2019-11-28T10:56:00Z</dcterms:created>
  <dcterms:modified xsi:type="dcterms:W3CDTF">2021-04-21T08:55:00Z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